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2956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18442E" w14:paraId="54A8A77F" w14:textId="77777777" w:rsidTr="008921E3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D9D0966" w14:textId="558E1264" w:rsidR="003D1B71" w:rsidRPr="0018442E" w:rsidRDefault="003D1B71" w:rsidP="00016358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C7E3F95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en-GB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E6D9D91" w14:textId="77777777" w:rsidR="003D1B71" w:rsidRDefault="003139EE" w:rsidP="00016358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Emma</w:t>
            </w:r>
            <w:r w:rsidR="003D1B71" w:rsidRPr="0018442E">
              <w:rPr>
                <w:lang w:val="en-GB" w:bidi="en-GB"/>
              </w:rPr>
              <w:br/>
            </w:r>
            <w:proofErr w:type="spellStart"/>
            <w:r>
              <w:rPr>
                <w:lang w:val="en-GB"/>
              </w:rPr>
              <w:t>Vass</w:t>
            </w:r>
            <w:proofErr w:type="spellEnd"/>
          </w:p>
          <w:p w14:paraId="043030C8" w14:textId="3F16986A" w:rsidR="00AD7526" w:rsidRPr="00AD7526" w:rsidRDefault="00AD7526" w:rsidP="00AD7526">
            <w:pPr>
              <w:rPr>
                <w:color w:val="005595" w:themeColor="accent2" w:themeShade="BF"/>
                <w:sz w:val="24"/>
                <w:szCs w:val="24"/>
                <w:u w:val="single"/>
                <w:lang w:val="en-GB"/>
              </w:rPr>
            </w:pPr>
            <w:r w:rsidRPr="00AD7526">
              <w:rPr>
                <w:color w:val="005595" w:themeColor="accent2" w:themeShade="BF"/>
                <w:sz w:val="24"/>
                <w:szCs w:val="24"/>
                <w:u w:val="single"/>
                <w:lang w:val="en-GB"/>
              </w:rPr>
              <w:t>Personal interest</w:t>
            </w:r>
            <w:r w:rsidR="002E4BB2">
              <w:rPr>
                <w:color w:val="005595" w:themeColor="accent2" w:themeShade="BF"/>
                <w:sz w:val="24"/>
                <w:szCs w:val="24"/>
                <w:u w:val="single"/>
                <w:lang w:val="en-GB"/>
              </w:rPr>
              <w:t>s</w:t>
            </w:r>
          </w:p>
          <w:p w14:paraId="75918A71" w14:textId="77777777" w:rsidR="00AD7526" w:rsidRPr="00AD7526" w:rsidRDefault="00AD7526" w:rsidP="00AD7526">
            <w:pPr>
              <w:rPr>
                <w:lang w:val="en-GB"/>
              </w:rPr>
            </w:pPr>
          </w:p>
          <w:p w14:paraId="62C9684D" w14:textId="77777777" w:rsidR="00AE16BC" w:rsidRDefault="00AE16BC" w:rsidP="00AD7526">
            <w:pPr>
              <w:rPr>
                <w:lang w:val="en-GB"/>
              </w:rPr>
            </w:pPr>
          </w:p>
          <w:p w14:paraId="73A7CC90" w14:textId="31770051" w:rsidR="00AD7526" w:rsidRDefault="00AD7526" w:rsidP="00AD7526">
            <w:pPr>
              <w:rPr>
                <w:lang w:val="en-GB"/>
              </w:rPr>
            </w:pPr>
            <w:r w:rsidRPr="00AD7526">
              <w:rPr>
                <w:lang w:val="en-GB"/>
              </w:rPr>
              <w:t>I enjoy talking to new people and making them feel at home, as well as working with the same people. I prefer to work with others as I feel I am at my best when I can communicate with and help other people.</w:t>
            </w:r>
            <w:r w:rsidR="003E424F">
              <w:rPr>
                <w:lang w:val="en-GB"/>
              </w:rPr>
              <w:t xml:space="preserve"> </w:t>
            </w:r>
          </w:p>
          <w:p w14:paraId="025A1372" w14:textId="7E3003A7" w:rsidR="00AD7526" w:rsidRPr="00AD7526" w:rsidRDefault="00D44EB1" w:rsidP="0004760D">
            <w:pPr>
              <w:rPr>
                <w:lang w:val="en-GB"/>
              </w:rPr>
            </w:pPr>
            <w:r>
              <w:rPr>
                <w:lang w:val="en-GB"/>
              </w:rPr>
              <w:t xml:space="preserve">Creative pursuits are my main point of interest, specifically writing and realising ideas, whether it be </w:t>
            </w:r>
            <w:r w:rsidR="004E5E82">
              <w:rPr>
                <w:lang w:val="en-GB"/>
              </w:rPr>
              <w:t>books, poem, songs or scripts.</w:t>
            </w:r>
            <w:r w:rsidR="0004760D">
              <w:rPr>
                <w:lang w:val="en-GB"/>
              </w:rPr>
              <w:t xml:space="preserve"> I would love to be able to work with customers and I consistently </w:t>
            </w:r>
            <w:r w:rsidR="00242F30">
              <w:rPr>
                <w:lang w:val="en-GB"/>
              </w:rPr>
              <w:t xml:space="preserve">wish to succeed in meeting their needs </w:t>
            </w:r>
            <w:proofErr w:type="spellStart"/>
            <w:r w:rsidR="00242F30">
              <w:rPr>
                <w:lang w:val="en-GB"/>
              </w:rPr>
              <w:t>aswell</w:t>
            </w:r>
            <w:proofErr w:type="spellEnd"/>
            <w:r w:rsidR="00242F30">
              <w:rPr>
                <w:lang w:val="en-GB"/>
              </w:rPr>
              <w:t xml:space="preserve"> as </w:t>
            </w:r>
            <w:r w:rsidR="00784EAE">
              <w:rPr>
                <w:lang w:val="en-GB"/>
              </w:rPr>
              <w:t>encouraging them to have the best experience and come away with a smile on their face</w:t>
            </w:r>
          </w:p>
        </w:tc>
      </w:tr>
      <w:tr w:rsidR="003D1B71" w:rsidRPr="0018442E" w14:paraId="280510F9" w14:textId="77777777" w:rsidTr="008921E3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652E9DFC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86FBE23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en-GB"/>
              </w:rPr>
              <w:id w:val="1196195576"/>
              <w:placeholder>
                <w:docPart w:val="2AC646F721CC48D0B88298CF6BE7EE77"/>
              </w:placeholder>
              <w:temporary/>
              <w:showingPlcHdr/>
              <w15:appearance w15:val="hidden"/>
            </w:sdtPr>
            <w:sdtEndPr/>
            <w:sdtContent>
              <w:p w14:paraId="01DE2CA5" w14:textId="77777777" w:rsidR="003D1B71" w:rsidRPr="00F3752A" w:rsidRDefault="003D1B71" w:rsidP="00016358">
                <w:pPr>
                  <w:pStyle w:val="Heading2"/>
                  <w:rPr>
                    <w:rFonts w:asciiTheme="majorHAnsi" w:hAnsiTheme="majorHAnsi" w:cs="Calibri"/>
                    <w:color w:val="0072C7"/>
                    <w:lang w:val="en-GB"/>
                  </w:rPr>
                </w:pPr>
                <w:r w:rsidRPr="00F3752A">
                  <w:rPr>
                    <w:rFonts w:asciiTheme="majorHAnsi" w:hAnsiTheme="majorHAnsi" w:cs="Calibri"/>
                    <w:lang w:val="en-GB" w:bidi="en-GB"/>
                  </w:rPr>
                  <w:t>Experience</w:t>
                </w:r>
              </w:p>
            </w:sdtContent>
          </w:sdt>
          <w:p w14:paraId="436366F2" w14:textId="7EEB184F" w:rsidR="003D1B71" w:rsidRPr="0018442E" w:rsidRDefault="007A0C82" w:rsidP="00016358">
            <w:pPr>
              <w:pStyle w:val="Dates"/>
              <w:rPr>
                <w:lang w:val="en-GB"/>
              </w:rPr>
            </w:pPr>
            <w:r>
              <w:rPr>
                <w:lang w:val="en-GB"/>
              </w:rPr>
              <w:t>April 2022</w:t>
            </w:r>
            <w:r w:rsidR="003D1B71" w:rsidRPr="0018442E">
              <w:rPr>
                <w:rFonts w:eastAsia="Calibri"/>
                <w:lang w:val="en-GB" w:bidi="en-GB"/>
              </w:rPr>
              <w:t>-</w:t>
            </w:r>
            <w:r>
              <w:rPr>
                <w:rFonts w:eastAsia="Calibri"/>
                <w:lang w:val="en-GB" w:bidi="en-GB"/>
              </w:rPr>
              <w:t xml:space="preserve"> October 2022</w:t>
            </w:r>
          </w:p>
          <w:p w14:paraId="32DEAF67" w14:textId="61621140" w:rsidR="003D1B71" w:rsidRPr="0018442E" w:rsidRDefault="007A0C82" w:rsidP="00016358">
            <w:pPr>
              <w:pStyle w:val="Experience"/>
              <w:rPr>
                <w:lang w:val="en-GB"/>
              </w:rPr>
            </w:pPr>
            <w:r>
              <w:rPr>
                <w:lang w:val="en-GB"/>
              </w:rPr>
              <w:t>Volunteering at a farm</w:t>
            </w:r>
            <w:r w:rsidR="0018442E" w:rsidRPr="0018442E">
              <w:rPr>
                <w:rStyle w:val="Strong"/>
                <w:lang w:val="en-GB"/>
              </w:rPr>
              <w:t xml:space="preserve"> </w:t>
            </w:r>
            <w:r w:rsidR="003D1B71" w:rsidRPr="0018442E">
              <w:rPr>
                <w:rStyle w:val="Strong"/>
                <w:rFonts w:eastAsia="Calibri"/>
                <w:lang w:val="en-GB" w:bidi="en-GB"/>
              </w:rPr>
              <w:t xml:space="preserve">• </w:t>
            </w:r>
            <w:r>
              <w:rPr>
                <w:lang w:val="en-GB"/>
              </w:rPr>
              <w:t>Feeding animals, bringing water and looking after them for a few hours every week</w:t>
            </w:r>
            <w:r w:rsidR="003D1B71" w:rsidRPr="0018442E">
              <w:rPr>
                <w:rStyle w:val="Strong"/>
                <w:rFonts w:eastAsia="Calibri"/>
                <w:lang w:val="en-GB" w:bidi="en-GB"/>
              </w:rPr>
              <w:t xml:space="preserve"> • </w:t>
            </w:r>
            <w:r>
              <w:rPr>
                <w:lang w:val="en-GB"/>
              </w:rPr>
              <w:t>Able Hands</w:t>
            </w:r>
          </w:p>
          <w:p w14:paraId="23FBC4E2" w14:textId="1890739B" w:rsidR="003D1B71" w:rsidRDefault="003139EE" w:rsidP="00016358">
            <w:pPr>
              <w:rPr>
                <w:lang w:val="en-GB"/>
              </w:rPr>
            </w:pPr>
            <w:r>
              <w:rPr>
                <w:lang w:val="en-GB"/>
              </w:rPr>
              <w:t>I completed Bronze D of E, was part of an art exhibition and worked with accomplished artists in the Salisbury Arts centre. I have also been a part of many theatre performances and have had a poem I wrote published in a book for young poets.</w:t>
            </w:r>
          </w:p>
          <w:p w14:paraId="5C068062" w14:textId="77777777" w:rsidR="00373B5D" w:rsidRDefault="00373B5D" w:rsidP="00016358">
            <w:pPr>
              <w:rPr>
                <w:lang w:val="en-GB"/>
              </w:rPr>
            </w:pPr>
          </w:p>
          <w:p w14:paraId="1811E599" w14:textId="01FB950E" w:rsidR="00373B5D" w:rsidRPr="00965A52" w:rsidRDefault="00373B5D" w:rsidP="00016358">
            <w:pPr>
              <w:rPr>
                <w:b/>
                <w:bCs/>
                <w:sz w:val="18"/>
                <w:szCs w:val="18"/>
                <w:lang w:val="en-GB"/>
              </w:rPr>
            </w:pPr>
            <w:r w:rsidRPr="00965A52">
              <w:rPr>
                <w:b/>
                <w:bCs/>
                <w:sz w:val="18"/>
                <w:szCs w:val="18"/>
                <w:lang w:val="en-GB"/>
              </w:rPr>
              <w:t>7</w:t>
            </w:r>
            <w:r w:rsidR="00965A52" w:rsidRPr="00965A52">
              <w:rPr>
                <w:b/>
                <w:bCs/>
                <w:sz w:val="18"/>
                <w:szCs w:val="18"/>
                <w:vertAlign w:val="superscript"/>
                <w:lang w:val="en-GB"/>
              </w:rPr>
              <w:t>th</w:t>
            </w:r>
            <w:r w:rsidR="00965A52" w:rsidRPr="00965A52">
              <w:rPr>
                <w:b/>
                <w:bCs/>
                <w:sz w:val="18"/>
                <w:szCs w:val="18"/>
                <w:lang w:val="en-GB"/>
              </w:rPr>
              <w:t xml:space="preserve"> – 11</w:t>
            </w:r>
            <w:r w:rsidR="00965A52" w:rsidRPr="00965A52">
              <w:rPr>
                <w:b/>
                <w:bCs/>
                <w:sz w:val="18"/>
                <w:szCs w:val="18"/>
                <w:vertAlign w:val="superscript"/>
                <w:lang w:val="en-GB"/>
              </w:rPr>
              <w:t>th</w:t>
            </w:r>
            <w:r w:rsidR="00965A52" w:rsidRPr="00965A52">
              <w:rPr>
                <w:b/>
                <w:bCs/>
                <w:sz w:val="18"/>
                <w:szCs w:val="18"/>
                <w:lang w:val="en-GB"/>
              </w:rPr>
              <w:t xml:space="preserve"> July2025</w:t>
            </w:r>
          </w:p>
          <w:p w14:paraId="21DA855A" w14:textId="00780985" w:rsidR="0032097B" w:rsidRDefault="003F4426" w:rsidP="00016358">
            <w:pPr>
              <w:rPr>
                <w:lang w:val="en-GB"/>
              </w:rPr>
            </w:pPr>
            <w:r>
              <w:rPr>
                <w:lang w:val="en-GB"/>
              </w:rPr>
              <w:t xml:space="preserve">I additionally completed </w:t>
            </w:r>
            <w:r w:rsidR="004C2110">
              <w:rPr>
                <w:lang w:val="en-GB"/>
              </w:rPr>
              <w:t>a week of work experience with Omega Yacht Services, where I</w:t>
            </w:r>
            <w:r w:rsidR="00373B5D">
              <w:rPr>
                <w:lang w:val="en-GB"/>
              </w:rPr>
              <w:t xml:space="preserve"> helped to take photographs of the yachts and analyse them before purchase.</w:t>
            </w:r>
          </w:p>
          <w:p w14:paraId="26B291AC" w14:textId="77777777" w:rsidR="003F4426" w:rsidRDefault="003F4426" w:rsidP="00016358">
            <w:pPr>
              <w:rPr>
                <w:lang w:val="en-GB"/>
              </w:rPr>
            </w:pPr>
          </w:p>
          <w:p w14:paraId="7F5F8E44" w14:textId="3917AA16" w:rsidR="0032097B" w:rsidRDefault="0032097B" w:rsidP="00016358">
            <w:pPr>
              <w:rPr>
                <w:b/>
                <w:bCs/>
                <w:sz w:val="18"/>
                <w:szCs w:val="18"/>
                <w:lang w:val="en-GB"/>
              </w:rPr>
            </w:pPr>
            <w:r w:rsidRPr="0032097B">
              <w:rPr>
                <w:b/>
                <w:bCs/>
                <w:sz w:val="18"/>
                <w:szCs w:val="18"/>
                <w:lang w:val="en-GB"/>
              </w:rPr>
              <w:t xml:space="preserve">September 2024- </w:t>
            </w:r>
            <w:r w:rsidR="00FD38D0">
              <w:rPr>
                <w:b/>
                <w:bCs/>
                <w:sz w:val="18"/>
                <w:szCs w:val="18"/>
                <w:lang w:val="en-GB"/>
              </w:rPr>
              <w:t>November 2025</w:t>
            </w:r>
          </w:p>
          <w:p w14:paraId="513201C4" w14:textId="3006D6D3" w:rsidR="0032097B" w:rsidRDefault="0032097B" w:rsidP="00016358">
            <w:pPr>
              <w:rPr>
                <w:lang w:val="en-GB"/>
              </w:rPr>
            </w:pPr>
            <w:r w:rsidRPr="00CF7DE9">
              <w:rPr>
                <w:lang w:val="en-GB"/>
              </w:rPr>
              <w:t xml:space="preserve">Customer advisor at Pavers Wilton. I </w:t>
            </w:r>
            <w:r w:rsidR="00CF7DE9" w:rsidRPr="00CF7DE9">
              <w:rPr>
                <w:lang w:val="en-GB"/>
              </w:rPr>
              <w:t xml:space="preserve">highly enjoy engaging with </w:t>
            </w:r>
            <w:r w:rsidR="00EB1566" w:rsidRPr="00CF7DE9">
              <w:rPr>
                <w:lang w:val="en-GB"/>
              </w:rPr>
              <w:t>customers and</w:t>
            </w:r>
            <w:r w:rsidR="00CF7DE9" w:rsidRPr="00CF7DE9">
              <w:rPr>
                <w:lang w:val="en-GB"/>
              </w:rPr>
              <w:t xml:space="preserve"> learning about my store and the products they offer.</w:t>
            </w:r>
          </w:p>
          <w:p w14:paraId="7549956B" w14:textId="77777777" w:rsidR="00965A52" w:rsidRDefault="00965A52" w:rsidP="00016358">
            <w:pPr>
              <w:rPr>
                <w:lang w:val="en-GB"/>
              </w:rPr>
            </w:pPr>
          </w:p>
          <w:p w14:paraId="565D47CE" w14:textId="77777777" w:rsidR="00965A52" w:rsidRPr="00CF7DE9" w:rsidRDefault="00965A52" w:rsidP="00016358">
            <w:pPr>
              <w:rPr>
                <w:lang w:val="en-GB"/>
              </w:rPr>
            </w:pPr>
          </w:p>
          <w:sdt>
            <w:sdtPr>
              <w:rPr>
                <w:rFonts w:asciiTheme="majorHAnsi" w:hAnsiTheme="majorHAnsi" w:cs="Calibri"/>
                <w:color w:val="0072C7"/>
                <w:lang w:val="en-GB"/>
              </w:rPr>
              <w:id w:val="-1554227259"/>
              <w:placeholder>
                <w:docPart w:val="5C87E7D1C0C24130A54C30720668F465"/>
              </w:placeholder>
              <w:temporary/>
              <w:showingPlcHdr/>
              <w15:appearance w15:val="hidden"/>
            </w:sdtPr>
            <w:sdtEndPr/>
            <w:sdtContent>
              <w:p w14:paraId="0CBCCA00" w14:textId="77777777" w:rsidR="003D1B71" w:rsidRPr="00F3752A" w:rsidRDefault="003D1B71" w:rsidP="00016358">
                <w:pPr>
                  <w:pStyle w:val="Heading2"/>
                  <w:rPr>
                    <w:rFonts w:asciiTheme="majorHAnsi" w:hAnsiTheme="majorHAnsi" w:cs="Calibri"/>
                    <w:color w:val="0072C7"/>
                    <w:lang w:val="en-GB"/>
                  </w:rPr>
                </w:pPr>
                <w:r w:rsidRPr="00F3752A">
                  <w:rPr>
                    <w:rFonts w:asciiTheme="majorHAnsi" w:hAnsiTheme="majorHAnsi" w:cs="Calibri"/>
                    <w:lang w:val="en-GB" w:bidi="en-GB"/>
                  </w:rPr>
                  <w:t>Education</w:t>
                </w:r>
              </w:p>
            </w:sdtContent>
          </w:sdt>
          <w:p w14:paraId="419E28CF" w14:textId="468EC85A" w:rsidR="003D1B71" w:rsidRPr="0018442E" w:rsidRDefault="003139EE" w:rsidP="00016358">
            <w:pPr>
              <w:pStyle w:val="Schoolname"/>
              <w:rPr>
                <w:lang w:val="en-GB"/>
              </w:rPr>
            </w:pPr>
            <w:r>
              <w:rPr>
                <w:lang w:val="en-GB"/>
              </w:rPr>
              <w:t>South Wilts Grammar school</w:t>
            </w:r>
            <w:r w:rsidR="00965A52">
              <w:rPr>
                <w:lang w:val="en-GB"/>
              </w:rPr>
              <w:t xml:space="preserve"> and Sixth Form</w:t>
            </w:r>
            <w:r w:rsidR="003D1B71" w:rsidRPr="0018442E">
              <w:rPr>
                <w:lang w:val="en-GB" w:bidi="en-GB"/>
              </w:rPr>
              <w:t xml:space="preserve">, </w:t>
            </w:r>
            <w:r>
              <w:rPr>
                <w:lang w:val="en-GB"/>
              </w:rPr>
              <w:t>Salisbury</w:t>
            </w:r>
          </w:p>
          <w:p w14:paraId="6B9059A0" w14:textId="5BAD8637" w:rsidR="003D1B71" w:rsidRDefault="006C397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2019- present </w:t>
            </w:r>
          </w:p>
          <w:p w14:paraId="281AB08B" w14:textId="77777777" w:rsidR="006C397E" w:rsidRDefault="006C397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</w:p>
          <w:p w14:paraId="2A5359F9" w14:textId="77777777" w:rsidR="008921E3" w:rsidRPr="00965A52" w:rsidRDefault="008921E3" w:rsidP="008921E3">
            <w:pPr>
              <w:rPr>
                <w:b/>
                <w:bCs/>
                <w:lang w:val="en-GB"/>
              </w:rPr>
            </w:pPr>
            <w:proofErr w:type="spellStart"/>
            <w:r w:rsidRPr="00965A52">
              <w:rPr>
                <w:b/>
                <w:bCs/>
                <w:lang w:val="en-GB"/>
              </w:rPr>
              <w:t>Alevels</w:t>
            </w:r>
            <w:proofErr w:type="spellEnd"/>
            <w:r w:rsidRPr="00965A52">
              <w:rPr>
                <w:b/>
                <w:bCs/>
                <w:lang w:val="en-GB"/>
              </w:rPr>
              <w:t xml:space="preserve"> predicted grades</w:t>
            </w:r>
            <w:r>
              <w:rPr>
                <w:b/>
                <w:bCs/>
                <w:lang w:val="en-GB"/>
              </w:rPr>
              <w:t xml:space="preserve"> 2026</w:t>
            </w:r>
            <w:r w:rsidRPr="00965A52">
              <w:rPr>
                <w:b/>
                <w:bCs/>
                <w:lang w:val="en-GB"/>
              </w:rPr>
              <w:t>:</w:t>
            </w:r>
          </w:p>
          <w:p w14:paraId="5AAF7DA5" w14:textId="77777777" w:rsidR="008921E3" w:rsidRDefault="008921E3" w:rsidP="008921E3">
            <w:pPr>
              <w:rPr>
                <w:lang w:val="en-GB"/>
              </w:rPr>
            </w:pPr>
          </w:p>
          <w:p w14:paraId="19741B21" w14:textId="77777777" w:rsidR="008921E3" w:rsidRDefault="008921E3" w:rsidP="008921E3">
            <w:pPr>
              <w:rPr>
                <w:lang w:val="en-GB"/>
              </w:rPr>
            </w:pPr>
            <w:r>
              <w:rPr>
                <w:lang w:val="en-GB"/>
              </w:rPr>
              <w:t>Classical Civilisation – A</w:t>
            </w:r>
          </w:p>
          <w:p w14:paraId="164181F4" w14:textId="77777777" w:rsidR="008921E3" w:rsidRDefault="008921E3" w:rsidP="008921E3">
            <w:pPr>
              <w:rPr>
                <w:lang w:val="en-GB"/>
              </w:rPr>
            </w:pPr>
            <w:r>
              <w:rPr>
                <w:lang w:val="en-GB"/>
              </w:rPr>
              <w:t>English Language – B</w:t>
            </w:r>
          </w:p>
          <w:p w14:paraId="6A23339F" w14:textId="77777777" w:rsidR="008921E3" w:rsidRDefault="008921E3" w:rsidP="008921E3">
            <w:pPr>
              <w:rPr>
                <w:lang w:val="en-GB"/>
              </w:rPr>
            </w:pPr>
            <w:r>
              <w:rPr>
                <w:lang w:val="en-GB"/>
              </w:rPr>
              <w:t>Sociology – B</w:t>
            </w:r>
          </w:p>
          <w:p w14:paraId="63804DA0" w14:textId="77777777" w:rsidR="008921E3" w:rsidRDefault="008921E3" w:rsidP="008921E3">
            <w:pPr>
              <w:rPr>
                <w:lang w:val="en-GB"/>
              </w:rPr>
            </w:pPr>
            <w:r>
              <w:rPr>
                <w:lang w:val="en-GB"/>
              </w:rPr>
              <w:t>EPQ - A</w:t>
            </w:r>
          </w:p>
          <w:p w14:paraId="4C2EDE6C" w14:textId="77777777" w:rsidR="008921E3" w:rsidRDefault="008921E3" w:rsidP="008921E3">
            <w:pPr>
              <w:rPr>
                <w:lang w:val="en-GB"/>
              </w:rPr>
            </w:pPr>
          </w:p>
          <w:p w14:paraId="1238DBC2" w14:textId="77777777" w:rsidR="008921E3" w:rsidRDefault="008921E3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</w:p>
          <w:p w14:paraId="626AD443" w14:textId="77777777" w:rsidR="00965A52" w:rsidRDefault="00965A52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</w:p>
          <w:p w14:paraId="374D6EA8" w14:textId="0A97108D" w:rsidR="003139EE" w:rsidRPr="00965A52" w:rsidRDefault="006C397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b/>
                <w:bCs/>
                <w:lang w:val="en-GB"/>
              </w:rPr>
            </w:pPr>
            <w:r w:rsidRPr="00965A52">
              <w:rPr>
                <w:b/>
                <w:bCs/>
                <w:lang w:val="en-GB"/>
              </w:rPr>
              <w:t xml:space="preserve">GCSE </w:t>
            </w:r>
            <w:r w:rsidR="003139EE" w:rsidRPr="00965A52">
              <w:rPr>
                <w:b/>
                <w:bCs/>
                <w:lang w:val="en-GB"/>
              </w:rPr>
              <w:t>grades</w:t>
            </w:r>
            <w:r w:rsidR="00671577">
              <w:rPr>
                <w:b/>
                <w:bCs/>
                <w:lang w:val="en-GB"/>
              </w:rPr>
              <w:t xml:space="preserve"> 2024</w:t>
            </w:r>
            <w:r w:rsidR="007A0C82" w:rsidRPr="00965A52">
              <w:rPr>
                <w:b/>
                <w:bCs/>
                <w:lang w:val="en-GB"/>
              </w:rPr>
              <w:t>:</w:t>
            </w:r>
          </w:p>
          <w:p w14:paraId="410FAC61" w14:textId="77777777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</w:p>
          <w:p w14:paraId="7CD9F825" w14:textId="75A3EB35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Maths- </w:t>
            </w:r>
            <w:r w:rsidR="006C397E">
              <w:rPr>
                <w:lang w:val="en-GB"/>
              </w:rPr>
              <w:t>6</w:t>
            </w:r>
          </w:p>
          <w:p w14:paraId="7BA94567" w14:textId="3155BA0A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>English lit- 7</w:t>
            </w:r>
          </w:p>
          <w:p w14:paraId="5861B99E" w14:textId="5DD8BB70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English language- </w:t>
            </w:r>
            <w:r w:rsidR="00BF1113">
              <w:rPr>
                <w:lang w:val="en-GB"/>
              </w:rPr>
              <w:t>9</w:t>
            </w:r>
          </w:p>
          <w:p w14:paraId="10F2C944" w14:textId="41F509CE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Chemistry- </w:t>
            </w:r>
            <w:r w:rsidR="006C397E">
              <w:rPr>
                <w:lang w:val="en-GB"/>
              </w:rPr>
              <w:t>5</w:t>
            </w:r>
          </w:p>
          <w:p w14:paraId="2B8FECA9" w14:textId="61922E4D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Physics- </w:t>
            </w:r>
            <w:r w:rsidR="006C397E">
              <w:rPr>
                <w:lang w:val="en-GB"/>
              </w:rPr>
              <w:t>6</w:t>
            </w:r>
          </w:p>
          <w:p w14:paraId="48EDC033" w14:textId="6BB54F63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Biology- </w:t>
            </w:r>
            <w:r w:rsidR="006C397E">
              <w:rPr>
                <w:lang w:val="en-GB"/>
              </w:rPr>
              <w:t>5</w:t>
            </w:r>
          </w:p>
          <w:p w14:paraId="02EFDA04" w14:textId="576DB9FD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>History- 7</w:t>
            </w:r>
          </w:p>
          <w:p w14:paraId="69041448" w14:textId="717A2132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German- </w:t>
            </w:r>
            <w:r w:rsidR="006C397E">
              <w:rPr>
                <w:lang w:val="en-GB"/>
              </w:rPr>
              <w:t>6</w:t>
            </w:r>
          </w:p>
          <w:p w14:paraId="04A683D0" w14:textId="5D53C48C" w:rsidR="003139EE" w:rsidRDefault="003139EE" w:rsidP="0001635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 xml:space="preserve">Drama- </w:t>
            </w:r>
            <w:r w:rsidR="006C397E">
              <w:rPr>
                <w:lang w:val="en-GB"/>
              </w:rPr>
              <w:t>7</w:t>
            </w:r>
          </w:p>
          <w:p w14:paraId="1BCB3375" w14:textId="0E8EE381" w:rsidR="003D1B71" w:rsidRPr="009A0224" w:rsidRDefault="003139EE" w:rsidP="009A022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lang w:val="en-GB"/>
              </w:rPr>
            </w:pPr>
            <w:r>
              <w:rPr>
                <w:lang w:val="en-GB"/>
              </w:rPr>
              <w:t>Religious Studies- 7</w:t>
            </w:r>
          </w:p>
          <w:p w14:paraId="5D81CB5F" w14:textId="78925F8A" w:rsidR="003D1B71" w:rsidRDefault="003139EE" w:rsidP="00016358">
            <w:pPr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  <w:p w14:paraId="5763DA5F" w14:textId="37E1CBCE" w:rsidR="003D1B71" w:rsidRDefault="00016358" w:rsidP="00016358">
            <w:pPr>
              <w:pStyle w:val="Heading2"/>
              <w:rPr>
                <w:rFonts w:asciiTheme="majorHAnsi" w:hAnsiTheme="majorHAnsi" w:cs="Calibri"/>
                <w:color w:val="0072C7"/>
                <w:lang w:val="en-GB"/>
              </w:rPr>
            </w:pPr>
            <w:r>
              <w:rPr>
                <w:rFonts w:asciiTheme="majorHAnsi" w:hAnsiTheme="majorHAnsi" w:cs="Calibri"/>
                <w:color w:val="0072C7"/>
                <w:lang w:val="en-GB"/>
              </w:rPr>
              <w:t>My interests</w:t>
            </w:r>
          </w:p>
          <w:p w14:paraId="4A91FE3B" w14:textId="77777777" w:rsidR="00F01E45" w:rsidRDefault="00F01E45" w:rsidP="00F01E45">
            <w:pPr>
              <w:rPr>
                <w:lang w:val="en-GB"/>
              </w:rPr>
            </w:pPr>
          </w:p>
          <w:p w14:paraId="6F3837BA" w14:textId="084E5DE6" w:rsidR="00C34586" w:rsidRDefault="00F01E45" w:rsidP="00BE71B8">
            <w:pPr>
              <w:rPr>
                <w:lang w:val="en-GB"/>
              </w:rPr>
            </w:pPr>
            <w:r>
              <w:rPr>
                <w:lang w:val="en-GB"/>
              </w:rPr>
              <w:t>I</w:t>
            </w:r>
            <w:r w:rsidR="00E0404D">
              <w:rPr>
                <w:lang w:val="en-GB"/>
              </w:rPr>
              <w:t xml:space="preserve"> am generally a well-rounded person in terms of hobbies, as I</w:t>
            </w:r>
            <w:r>
              <w:rPr>
                <w:lang w:val="en-GB"/>
              </w:rPr>
              <w:t xml:space="preserve"> love music, playing piano and guitar</w:t>
            </w:r>
            <w:r w:rsidR="00BE71B8">
              <w:rPr>
                <w:lang w:val="en-GB"/>
              </w:rPr>
              <w:t>, singing</w:t>
            </w:r>
            <w:r>
              <w:rPr>
                <w:lang w:val="en-GB"/>
              </w:rPr>
              <w:t xml:space="preserve">, along with songwriting. I also enjoy a lot of sports, such as tennis, football, dance, </w:t>
            </w:r>
            <w:r w:rsidR="00B63966">
              <w:rPr>
                <w:lang w:val="en-GB"/>
              </w:rPr>
              <w:t xml:space="preserve">fitness, cycling and karate. </w:t>
            </w:r>
            <w:r w:rsidR="00EB1566">
              <w:rPr>
                <w:lang w:val="en-GB"/>
              </w:rPr>
              <w:t>Some other hobbies of mine include poetry, writing</w:t>
            </w:r>
            <w:r w:rsidR="00BE71B8">
              <w:rPr>
                <w:lang w:val="en-GB"/>
              </w:rPr>
              <w:t xml:space="preserve"> in any form, games, languages, global cultures and the Anci</w:t>
            </w:r>
            <w:r w:rsidR="006C68B6">
              <w:rPr>
                <w:lang w:val="en-GB"/>
              </w:rPr>
              <w:t xml:space="preserve">ent World. </w:t>
            </w:r>
          </w:p>
          <w:p w14:paraId="3FE1AD23" w14:textId="77777777" w:rsidR="00E0404D" w:rsidRDefault="00E0404D" w:rsidP="00BE71B8">
            <w:pPr>
              <w:rPr>
                <w:lang w:val="en-GB"/>
              </w:rPr>
            </w:pPr>
          </w:p>
          <w:p w14:paraId="2E269DCB" w14:textId="77777777" w:rsidR="00E0404D" w:rsidRDefault="00E0404D" w:rsidP="00BE71B8">
            <w:pPr>
              <w:rPr>
                <w:lang w:val="en-GB"/>
              </w:rPr>
            </w:pPr>
          </w:p>
          <w:p w14:paraId="17B7EEA7" w14:textId="0139CE49" w:rsidR="00181F4A" w:rsidRPr="00016358" w:rsidRDefault="00181F4A" w:rsidP="00016358">
            <w:pPr>
              <w:rPr>
                <w:lang w:val="en-GB"/>
              </w:rPr>
            </w:pPr>
          </w:p>
          <w:p w14:paraId="2CBD46B4" w14:textId="0A997A19" w:rsidR="003D1B71" w:rsidRPr="0018442E" w:rsidRDefault="003D1B71" w:rsidP="00016358">
            <w:pPr>
              <w:rPr>
                <w:lang w:val="en-GB"/>
              </w:rPr>
            </w:pPr>
          </w:p>
          <w:p w14:paraId="77F5B3F1" w14:textId="30520A64" w:rsidR="003D1B71" w:rsidRPr="00016358" w:rsidRDefault="003D1B71" w:rsidP="00016358">
            <w:pPr>
              <w:pStyle w:val="Heading2"/>
              <w:rPr>
                <w:rFonts w:asciiTheme="majorHAnsi" w:hAnsiTheme="majorHAnsi" w:cs="Calibri"/>
                <w:color w:val="0072C7"/>
                <w:lang w:val="en-GB"/>
              </w:rPr>
            </w:pPr>
          </w:p>
        </w:tc>
      </w:tr>
      <w:tr w:rsidR="003D1B71" w:rsidRPr="0018442E" w14:paraId="0A768FC1" w14:textId="77777777" w:rsidTr="008921E3">
        <w:trPr>
          <w:trHeight w:val="1164"/>
        </w:trPr>
        <w:tc>
          <w:tcPr>
            <w:tcW w:w="720" w:type="dxa"/>
          </w:tcPr>
          <w:p w14:paraId="6568F400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2"/>
          </w:tcPr>
          <w:p w14:paraId="06659226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  <w:vMerge/>
          </w:tcPr>
          <w:p w14:paraId="01A46FBC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1C5F2E0E" w14:textId="77777777" w:rsidR="003D1B71" w:rsidRPr="0018442E" w:rsidRDefault="003D1B71" w:rsidP="00016358">
            <w:pPr>
              <w:rPr>
                <w:lang w:val="en-GB"/>
              </w:rPr>
            </w:pPr>
          </w:p>
        </w:tc>
      </w:tr>
      <w:tr w:rsidR="003D1B71" w:rsidRPr="0018442E" w14:paraId="41ED8485" w14:textId="77777777" w:rsidTr="008921E3">
        <w:trPr>
          <w:trHeight w:val="543"/>
        </w:trPr>
        <w:tc>
          <w:tcPr>
            <w:tcW w:w="720" w:type="dxa"/>
          </w:tcPr>
          <w:p w14:paraId="017594BB" w14:textId="77777777" w:rsidR="003D1B71" w:rsidRPr="0018442E" w:rsidRDefault="003D1B71" w:rsidP="0001635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6D768D8" w14:textId="77777777" w:rsidR="003D1B71" w:rsidRPr="0018442E" w:rsidRDefault="003D1B71" w:rsidP="00016358">
            <w:pPr>
              <w:pStyle w:val="Information"/>
              <w:jc w:val="center"/>
              <w:rPr>
                <w:rStyle w:val="Strong"/>
                <w:b w:val="0"/>
                <w:bCs w:val="0"/>
                <w:color w:val="666666"/>
                <w:lang w:val="en-GB"/>
              </w:rPr>
            </w:pPr>
            <w:r w:rsidRPr="0018442E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38571AA1" wp14:editId="00A56C7B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9A70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0DDEA51" w14:textId="3E3F5C9D" w:rsidR="003D1B71" w:rsidRPr="0018442E" w:rsidRDefault="006A246F" w:rsidP="00016358">
            <w:pPr>
              <w:pStyle w:val="Informa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Glenmist</w:t>
            </w:r>
            <w:proofErr w:type="spellEnd"/>
            <w:r>
              <w:rPr>
                <w:lang w:val="en-GB"/>
              </w:rPr>
              <w:t xml:space="preserve">, Mount </w:t>
            </w:r>
            <w:r w:rsidR="003F4426">
              <w:rPr>
                <w:lang w:val="en-GB"/>
              </w:rPr>
              <w:t xml:space="preserve">Pleasant, </w:t>
            </w:r>
          </w:p>
          <w:p w14:paraId="3C7309D5" w14:textId="4AF2A04C" w:rsidR="003D1B71" w:rsidRPr="0018442E" w:rsidRDefault="00016358" w:rsidP="00016358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Salisbury, Wiltshire, England</w:t>
            </w:r>
          </w:p>
        </w:tc>
        <w:tc>
          <w:tcPr>
            <w:tcW w:w="423" w:type="dxa"/>
            <w:vMerge/>
          </w:tcPr>
          <w:p w14:paraId="244CF324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37187FD9" w14:textId="77777777" w:rsidR="003D1B71" w:rsidRPr="0018442E" w:rsidRDefault="003D1B71" w:rsidP="00016358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5F92FF6C" w14:textId="77777777" w:rsidTr="008921E3">
        <w:trPr>
          <w:trHeight w:val="183"/>
        </w:trPr>
        <w:tc>
          <w:tcPr>
            <w:tcW w:w="720" w:type="dxa"/>
          </w:tcPr>
          <w:p w14:paraId="5001B03E" w14:textId="77777777" w:rsidR="003D1B71" w:rsidRPr="0018442E" w:rsidRDefault="003D1B71" w:rsidP="00016358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BD310C3" w14:textId="77777777" w:rsidR="003D1B71" w:rsidRPr="0018442E" w:rsidRDefault="003D1B71" w:rsidP="00016358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1B370BAB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29C7584B" w14:textId="77777777" w:rsidR="003D1B71" w:rsidRPr="0018442E" w:rsidRDefault="003D1B71" w:rsidP="00016358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5FEE811C" w14:textId="77777777" w:rsidTr="008921E3">
        <w:trPr>
          <w:trHeight w:val="624"/>
        </w:trPr>
        <w:tc>
          <w:tcPr>
            <w:tcW w:w="720" w:type="dxa"/>
          </w:tcPr>
          <w:p w14:paraId="255DCBB2" w14:textId="77777777" w:rsidR="003D1B71" w:rsidRPr="0018442E" w:rsidRDefault="003D1B71" w:rsidP="0001635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5C3000" w14:textId="77777777" w:rsidR="003D1B71" w:rsidRPr="0018442E" w:rsidRDefault="003D1B71" w:rsidP="0001635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653F63ED" wp14:editId="4BE9729C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6A1B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DAA3CA6" w14:textId="58C6A415" w:rsidR="003D1B71" w:rsidRPr="0018442E" w:rsidRDefault="003139EE" w:rsidP="00016358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077447712801</w:t>
            </w:r>
          </w:p>
        </w:tc>
        <w:tc>
          <w:tcPr>
            <w:tcW w:w="423" w:type="dxa"/>
            <w:vMerge/>
          </w:tcPr>
          <w:p w14:paraId="66E5A589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130C74EE" w14:textId="77777777" w:rsidR="003D1B71" w:rsidRPr="0018442E" w:rsidRDefault="003D1B71" w:rsidP="00016358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7951A038" w14:textId="77777777" w:rsidTr="008921E3">
        <w:trPr>
          <w:trHeight w:val="183"/>
        </w:trPr>
        <w:tc>
          <w:tcPr>
            <w:tcW w:w="720" w:type="dxa"/>
          </w:tcPr>
          <w:p w14:paraId="5BDC0748" w14:textId="77777777" w:rsidR="003D1B71" w:rsidRPr="0018442E" w:rsidRDefault="003D1B71" w:rsidP="00016358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3103584" w14:textId="77777777" w:rsidR="003D1B71" w:rsidRPr="0018442E" w:rsidRDefault="003D1B71" w:rsidP="00016358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3FE1D30F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556AB293" w14:textId="77777777" w:rsidR="003D1B71" w:rsidRPr="0018442E" w:rsidRDefault="003D1B71" w:rsidP="00016358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32CF1779" w14:textId="77777777" w:rsidTr="008921E3">
        <w:trPr>
          <w:trHeight w:val="633"/>
        </w:trPr>
        <w:tc>
          <w:tcPr>
            <w:tcW w:w="720" w:type="dxa"/>
          </w:tcPr>
          <w:p w14:paraId="4B7C76FC" w14:textId="77777777" w:rsidR="003D1B71" w:rsidRPr="0018442E" w:rsidRDefault="003D1B71" w:rsidP="0001635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ED7818" w14:textId="77777777" w:rsidR="003D1B71" w:rsidRPr="0018442E" w:rsidRDefault="003D1B71" w:rsidP="0001635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  <w:lang w:eastAsia="zh-CN" w:bidi="th-TH"/>
              </w:rPr>
              <mc:AlternateContent>
                <mc:Choice Requires="wpg">
                  <w:drawing>
                    <wp:inline distT="0" distB="0" distL="0" distR="0" wp14:anchorId="55DEA51C" wp14:editId="5971063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20E0C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124DC54" w14:textId="454028A4" w:rsidR="003D1B71" w:rsidRPr="0018442E" w:rsidRDefault="006C397E" w:rsidP="00016358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emmavass61@gmail.com</w:t>
            </w:r>
          </w:p>
        </w:tc>
        <w:tc>
          <w:tcPr>
            <w:tcW w:w="423" w:type="dxa"/>
            <w:vMerge/>
          </w:tcPr>
          <w:p w14:paraId="6E25516A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28B13F1E" w14:textId="77777777" w:rsidR="003D1B71" w:rsidRPr="0018442E" w:rsidRDefault="003D1B71" w:rsidP="00016358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4D349042" w14:textId="77777777" w:rsidTr="008921E3">
        <w:trPr>
          <w:trHeight w:val="174"/>
        </w:trPr>
        <w:tc>
          <w:tcPr>
            <w:tcW w:w="720" w:type="dxa"/>
          </w:tcPr>
          <w:p w14:paraId="4DC451ED" w14:textId="77777777" w:rsidR="003D1B71" w:rsidRPr="0018442E" w:rsidRDefault="003D1B71" w:rsidP="00016358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F87CA2F" w14:textId="77777777" w:rsidR="003D1B71" w:rsidRPr="0018442E" w:rsidRDefault="003D1B71" w:rsidP="00016358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17646C28" w14:textId="77777777" w:rsidR="003D1B71" w:rsidRPr="0018442E" w:rsidRDefault="003D1B71" w:rsidP="00016358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0295F069" w14:textId="77777777" w:rsidR="003D1B71" w:rsidRPr="0018442E" w:rsidRDefault="003D1B71" w:rsidP="00016358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7FD385AA" w14:textId="77777777" w:rsidTr="008921E3">
        <w:trPr>
          <w:trHeight w:val="633"/>
        </w:trPr>
        <w:tc>
          <w:tcPr>
            <w:tcW w:w="720" w:type="dxa"/>
          </w:tcPr>
          <w:p w14:paraId="748F22F2" w14:textId="77777777" w:rsidR="003D1B71" w:rsidRPr="0018442E" w:rsidRDefault="003D1B71" w:rsidP="0001635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23C8F22" w14:textId="13935DCE" w:rsidR="003D1B71" w:rsidRPr="0018442E" w:rsidRDefault="003D1B71" w:rsidP="00016358">
            <w:pPr>
              <w:pStyle w:val="Information"/>
              <w:jc w:val="center"/>
              <w:rPr>
                <w:color w:val="666666"/>
                <w:lang w:val="en-GB"/>
              </w:rPr>
            </w:pPr>
          </w:p>
        </w:tc>
        <w:tc>
          <w:tcPr>
            <w:tcW w:w="2312" w:type="dxa"/>
            <w:vAlign w:val="center"/>
          </w:tcPr>
          <w:p w14:paraId="584BD082" w14:textId="662D5F54" w:rsidR="003D1B71" w:rsidRPr="0018442E" w:rsidRDefault="003D1B71" w:rsidP="00016358">
            <w:pPr>
              <w:pStyle w:val="Information"/>
              <w:rPr>
                <w:lang w:val="en-GB"/>
              </w:rPr>
            </w:pPr>
          </w:p>
        </w:tc>
        <w:tc>
          <w:tcPr>
            <w:tcW w:w="423" w:type="dxa"/>
            <w:vMerge/>
          </w:tcPr>
          <w:p w14:paraId="6F8AFE2A" w14:textId="77777777" w:rsidR="003D1B71" w:rsidRPr="0018442E" w:rsidRDefault="003D1B71" w:rsidP="00016358">
            <w:pPr>
              <w:pStyle w:val="Information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vMerge/>
          </w:tcPr>
          <w:p w14:paraId="42458386" w14:textId="77777777" w:rsidR="003D1B71" w:rsidRPr="0018442E" w:rsidRDefault="003D1B71" w:rsidP="00016358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0EB80CB6" w14:textId="77777777" w:rsidTr="008921E3">
        <w:trPr>
          <w:trHeight w:val="2448"/>
        </w:trPr>
        <w:tc>
          <w:tcPr>
            <w:tcW w:w="720" w:type="dxa"/>
          </w:tcPr>
          <w:p w14:paraId="70BBD0BA" w14:textId="77777777" w:rsidR="003D1B71" w:rsidRPr="0018442E" w:rsidRDefault="003D1B71" w:rsidP="00016358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2"/>
          </w:tcPr>
          <w:p w14:paraId="70436714" w14:textId="77777777" w:rsidR="003D1B71" w:rsidRPr="0018442E" w:rsidRDefault="003D1B71" w:rsidP="00016358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</w:tcPr>
          <w:p w14:paraId="64D65FAD" w14:textId="77777777" w:rsidR="003D1B71" w:rsidRPr="0018442E" w:rsidRDefault="003D1B71" w:rsidP="00016358">
            <w:pPr>
              <w:rPr>
                <w:lang w:val="en-GB"/>
              </w:rPr>
            </w:pPr>
          </w:p>
        </w:tc>
        <w:tc>
          <w:tcPr>
            <w:tcW w:w="6607" w:type="dxa"/>
            <w:vMerge/>
          </w:tcPr>
          <w:p w14:paraId="0F2161F7" w14:textId="77777777" w:rsidR="003D1B71" w:rsidRPr="0018442E" w:rsidRDefault="003D1B71" w:rsidP="00016358">
            <w:pPr>
              <w:rPr>
                <w:lang w:val="en-GB"/>
              </w:rPr>
            </w:pPr>
          </w:p>
        </w:tc>
      </w:tr>
    </w:tbl>
    <w:p w14:paraId="45CC5CA3" w14:textId="77777777" w:rsidR="007F5B63" w:rsidRPr="0018442E" w:rsidRDefault="007F5B63" w:rsidP="006D79A8">
      <w:pPr>
        <w:pStyle w:val="BodyText"/>
        <w:rPr>
          <w:lang w:val="en-GB"/>
        </w:rPr>
      </w:pPr>
    </w:p>
    <w:sectPr w:rsidR="007F5B63" w:rsidRPr="0018442E" w:rsidSect="0018442E">
      <w:headerReference w:type="default" r:id="rId1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D5A64D" w14:textId="77777777" w:rsidR="00542A10" w:rsidRDefault="00542A10" w:rsidP="00590471">
      <w:r>
        <w:separator/>
      </w:r>
    </w:p>
  </w:endnote>
  <w:endnote w:type="continuationSeparator" w:id="0">
    <w:p w14:paraId="7C5438B3" w14:textId="77777777" w:rsidR="00542A10" w:rsidRDefault="00542A1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AEAC7" w14:textId="77777777" w:rsidR="00542A10" w:rsidRDefault="00542A10" w:rsidP="00590471">
      <w:r>
        <w:separator/>
      </w:r>
    </w:p>
  </w:footnote>
  <w:footnote w:type="continuationSeparator" w:id="0">
    <w:p w14:paraId="7AEAE921" w14:textId="77777777" w:rsidR="00542A10" w:rsidRDefault="00542A1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13FCE" w14:textId="77777777" w:rsidR="00590471" w:rsidRPr="00E572CC" w:rsidRDefault="00310F17" w:rsidP="00060042">
    <w:pPr>
      <w:pStyle w:val="BodyText"/>
      <w:rPr>
        <w:lang w:val="en-GB"/>
      </w:rPr>
    </w:pPr>
    <w:r w:rsidRPr="00E572CC">
      <w:rPr>
        <w:noProof/>
        <w:lang w:eastAsia="zh-CN" w:bidi="th-TH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A8FF4B" wp14:editId="4F56B0A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90253E" id="Group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tWa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EEx3J+aDbq7&#10;cMQaW31PQZuCM2rmsFHodMj1FrZGB/p80SPBrMNB4SrTgcPYagaghol70B7xKNrAlPM8XxtTqvRF&#10;kEPx/KCuBG/Uo8rKQHkEVw+Jg+JyQyKvGVczANWCaDwg1sYWN82913DUqEAp902zeGOr2QZX1D10&#10;HKSjOCkqijiwBx/Z7OXVgCbgY+qr0AShNvMXmS5GMHIoT/omlmU288A49lQwe3WjvDilZev5oTIw&#10;KjO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YS7lYVPLrH6h&#10;LWDFw1qheOFMG5bz7zUoyoErjRQfaGzdLibfbFFUSL+a4kvU1Gtb9LWGRcW4GpVOmBeRy/wYzShd&#10;B1V+8aK4D6Xn3fleHvUnoW90rWZczRvEAXEejK1mAK4OqksYa7xmnrcvNM/GVjOATYvlTaNt4Sqr&#10;/TXqz9Q6NUt+QKxBV0OF+G79QsQ2ysUeEK/L1JI2czjqT1ojmQARf3X9QGT3VHs0a2PUnwQq1fE1&#10;IFow0YTd8OGoPwlvKrd3QKiB6IJl9teoP9knptAIPn/PIY0CVfO4x6g/31StUOuw3Q3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oBSKSxPCDwNFIkmx/KAUhENTCQqx/IwOZYHlIpoYCJROZaHybE8lGMJ&#10;gdULyrE8TI7lAaVS28DkWB7KsYTAq4Ii0eRYHsqxhMDTQJFociwP5VhC4GmgSDQ5lodyLCGwNFCO&#10;5WFyLA/lWELgaaBINDmWh3IsIfA0UCSaHMtDOZYQeBooEk2O5aEcSwg8DRSJJsfyUI4lBI4GT+VY&#10;QuBlIBzL0+RYnsqxhMDTQGbnp8mxPJVjCYGngczOT5NjeSrHEgJPA/ETnybH8lSOJQSeBuInP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WHUkks&#10;Twg8CxSJJseyQ6mIBSYSlWPZTY5lh1IRC0wkKseymxzLrhxLCKyvoBzLbnIsO5RK7gOTY9mVYwmB&#10;1wRFosmx7MqxhMCzQJFociy7ciwh8CxQJJocy64cSwgsC5Rj2U2OZVeOJQSeBYpEk2PZlWMJgWeB&#10;ItHkWHblWELgWaBINDmWXTmWEHgWKBJNjmVXjiUEjgWHciwh8AoQjuUwOZZDOZYQeBbI7HyYHMuh&#10;HEsIPAtkdj5MjuVQjiUEngWyTjxMjuVQjiUEngWyTjxM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L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i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f3l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e/M7teF2WHumCMQ1N4XAZWdXdxt1dwyursCOUQEMUiucIO&#10;pWNcrtrM8YJXfncN8+C7gURG/wnqXvanQ0qmShCFUNsQOH9QDLrvCc6e0UWOWWa612KXh4TXKmDW&#10;ofRfhjk/S3y3u+txVNSE+Aeeh4Vq4ey+YfyDAD7C/CzXp0aAt36rncTYTWP7g6Kx7ZuuLMrGSWSv&#10;/P5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E572CC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174E9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AC19F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52A4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084BF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E861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ECB9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EA19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7AE4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68C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CC1A99"/>
    <w:multiLevelType w:val="hybridMultilevel"/>
    <w:tmpl w:val="23C48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4726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D165A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FE7330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82223129">
    <w:abstractNumId w:val="10"/>
  </w:num>
  <w:num w:numId="2" w16cid:durableId="1202741548">
    <w:abstractNumId w:val="12"/>
  </w:num>
  <w:num w:numId="3" w16cid:durableId="1712143839">
    <w:abstractNumId w:val="9"/>
  </w:num>
  <w:num w:numId="4" w16cid:durableId="363754194">
    <w:abstractNumId w:val="13"/>
  </w:num>
  <w:num w:numId="5" w16cid:durableId="10036186">
    <w:abstractNumId w:val="15"/>
  </w:num>
  <w:num w:numId="6" w16cid:durableId="1068111294">
    <w:abstractNumId w:val="8"/>
  </w:num>
  <w:num w:numId="7" w16cid:durableId="2070688133">
    <w:abstractNumId w:val="3"/>
  </w:num>
  <w:num w:numId="8" w16cid:durableId="2079940786">
    <w:abstractNumId w:val="2"/>
  </w:num>
  <w:num w:numId="9" w16cid:durableId="451948353">
    <w:abstractNumId w:val="1"/>
  </w:num>
  <w:num w:numId="10" w16cid:durableId="1467507736">
    <w:abstractNumId w:val="0"/>
  </w:num>
  <w:num w:numId="11" w16cid:durableId="307707673">
    <w:abstractNumId w:val="7"/>
  </w:num>
  <w:num w:numId="12" w16cid:durableId="2013952860">
    <w:abstractNumId w:val="6"/>
  </w:num>
  <w:num w:numId="13" w16cid:durableId="343477157">
    <w:abstractNumId w:val="5"/>
  </w:num>
  <w:num w:numId="14" w16cid:durableId="521744919">
    <w:abstractNumId w:val="4"/>
  </w:num>
  <w:num w:numId="15" w16cid:durableId="1810970816">
    <w:abstractNumId w:val="14"/>
  </w:num>
  <w:num w:numId="16" w16cid:durableId="11810447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2"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9EE"/>
    <w:rsid w:val="00016358"/>
    <w:rsid w:val="0004760D"/>
    <w:rsid w:val="00060042"/>
    <w:rsid w:val="0008685D"/>
    <w:rsid w:val="00090860"/>
    <w:rsid w:val="000C7B28"/>
    <w:rsid w:val="000D161E"/>
    <w:rsid w:val="00112FD7"/>
    <w:rsid w:val="00126275"/>
    <w:rsid w:val="00150ABD"/>
    <w:rsid w:val="00181F4A"/>
    <w:rsid w:val="0018442E"/>
    <w:rsid w:val="001946FC"/>
    <w:rsid w:val="00222466"/>
    <w:rsid w:val="002417F8"/>
    <w:rsid w:val="00242F30"/>
    <w:rsid w:val="00247254"/>
    <w:rsid w:val="0024753C"/>
    <w:rsid w:val="00276026"/>
    <w:rsid w:val="002B4549"/>
    <w:rsid w:val="002C1EF5"/>
    <w:rsid w:val="002E4BB2"/>
    <w:rsid w:val="002F0D27"/>
    <w:rsid w:val="00301582"/>
    <w:rsid w:val="00302E53"/>
    <w:rsid w:val="00307128"/>
    <w:rsid w:val="00310F17"/>
    <w:rsid w:val="00311FAB"/>
    <w:rsid w:val="003139EE"/>
    <w:rsid w:val="0032097B"/>
    <w:rsid w:val="00322A46"/>
    <w:rsid w:val="003326CB"/>
    <w:rsid w:val="00353B60"/>
    <w:rsid w:val="003564D1"/>
    <w:rsid w:val="00370067"/>
    <w:rsid w:val="00373B5D"/>
    <w:rsid w:val="00376291"/>
    <w:rsid w:val="00380FD1"/>
    <w:rsid w:val="00383D02"/>
    <w:rsid w:val="00385DE7"/>
    <w:rsid w:val="003A4CA9"/>
    <w:rsid w:val="003B2C2E"/>
    <w:rsid w:val="003D1B71"/>
    <w:rsid w:val="003E424F"/>
    <w:rsid w:val="003F4426"/>
    <w:rsid w:val="00462A17"/>
    <w:rsid w:val="004C2110"/>
    <w:rsid w:val="004E158A"/>
    <w:rsid w:val="004E2AA3"/>
    <w:rsid w:val="004E5E82"/>
    <w:rsid w:val="005204E2"/>
    <w:rsid w:val="00530592"/>
    <w:rsid w:val="005420CF"/>
    <w:rsid w:val="00542A10"/>
    <w:rsid w:val="00554E4C"/>
    <w:rsid w:val="00565C77"/>
    <w:rsid w:val="0056708E"/>
    <w:rsid w:val="00572440"/>
    <w:rsid w:val="0057551B"/>
    <w:rsid w:val="005801E5"/>
    <w:rsid w:val="00590471"/>
    <w:rsid w:val="005A4B1D"/>
    <w:rsid w:val="005D01FA"/>
    <w:rsid w:val="00634554"/>
    <w:rsid w:val="00653E17"/>
    <w:rsid w:val="00671577"/>
    <w:rsid w:val="006A08E8"/>
    <w:rsid w:val="006A246F"/>
    <w:rsid w:val="006C397E"/>
    <w:rsid w:val="006C68B6"/>
    <w:rsid w:val="006D79A8"/>
    <w:rsid w:val="006E0C31"/>
    <w:rsid w:val="007132EB"/>
    <w:rsid w:val="0072353B"/>
    <w:rsid w:val="007254AD"/>
    <w:rsid w:val="007575B6"/>
    <w:rsid w:val="00763C24"/>
    <w:rsid w:val="00784EAE"/>
    <w:rsid w:val="007915BA"/>
    <w:rsid w:val="007A0C82"/>
    <w:rsid w:val="007B3C81"/>
    <w:rsid w:val="007D67CA"/>
    <w:rsid w:val="007E11FF"/>
    <w:rsid w:val="007E668F"/>
    <w:rsid w:val="007F5B63"/>
    <w:rsid w:val="00803A0A"/>
    <w:rsid w:val="00846CB9"/>
    <w:rsid w:val="008566AA"/>
    <w:rsid w:val="00865BA6"/>
    <w:rsid w:val="008921E3"/>
    <w:rsid w:val="008A113B"/>
    <w:rsid w:val="008A1E6E"/>
    <w:rsid w:val="008C024F"/>
    <w:rsid w:val="008C2CFC"/>
    <w:rsid w:val="00912DC8"/>
    <w:rsid w:val="009475DC"/>
    <w:rsid w:val="00957D44"/>
    <w:rsid w:val="00964531"/>
    <w:rsid w:val="00965A52"/>
    <w:rsid w:val="00967B93"/>
    <w:rsid w:val="009A0224"/>
    <w:rsid w:val="009C105D"/>
    <w:rsid w:val="009D090F"/>
    <w:rsid w:val="009E07D2"/>
    <w:rsid w:val="00A31464"/>
    <w:rsid w:val="00A31B16"/>
    <w:rsid w:val="00A33613"/>
    <w:rsid w:val="00A47A8D"/>
    <w:rsid w:val="00A54FD7"/>
    <w:rsid w:val="00AA26B7"/>
    <w:rsid w:val="00AC6C7E"/>
    <w:rsid w:val="00AD7526"/>
    <w:rsid w:val="00AE16BC"/>
    <w:rsid w:val="00AF4349"/>
    <w:rsid w:val="00B4158A"/>
    <w:rsid w:val="00B63966"/>
    <w:rsid w:val="00B6466C"/>
    <w:rsid w:val="00B70B0B"/>
    <w:rsid w:val="00BB1B5D"/>
    <w:rsid w:val="00BB22DB"/>
    <w:rsid w:val="00BC22C7"/>
    <w:rsid w:val="00BD195A"/>
    <w:rsid w:val="00BE33EE"/>
    <w:rsid w:val="00BE71B8"/>
    <w:rsid w:val="00BF1113"/>
    <w:rsid w:val="00C07240"/>
    <w:rsid w:val="00C14078"/>
    <w:rsid w:val="00C1564E"/>
    <w:rsid w:val="00C34586"/>
    <w:rsid w:val="00C60D93"/>
    <w:rsid w:val="00C85663"/>
    <w:rsid w:val="00C87B05"/>
    <w:rsid w:val="00C94BF8"/>
    <w:rsid w:val="00CD56AB"/>
    <w:rsid w:val="00CE1E3D"/>
    <w:rsid w:val="00CF7DE9"/>
    <w:rsid w:val="00D039F9"/>
    <w:rsid w:val="00D053FA"/>
    <w:rsid w:val="00D44EB1"/>
    <w:rsid w:val="00DC3F0A"/>
    <w:rsid w:val="00DE1FBD"/>
    <w:rsid w:val="00DE2687"/>
    <w:rsid w:val="00E0404D"/>
    <w:rsid w:val="00E26AED"/>
    <w:rsid w:val="00E50B31"/>
    <w:rsid w:val="00E572CC"/>
    <w:rsid w:val="00E73AB8"/>
    <w:rsid w:val="00E90A60"/>
    <w:rsid w:val="00E96232"/>
    <w:rsid w:val="00EB0F29"/>
    <w:rsid w:val="00EB1566"/>
    <w:rsid w:val="00ED47F7"/>
    <w:rsid w:val="00EE7E09"/>
    <w:rsid w:val="00F01108"/>
    <w:rsid w:val="00F01E45"/>
    <w:rsid w:val="00F0223C"/>
    <w:rsid w:val="00F03061"/>
    <w:rsid w:val="00F3235D"/>
    <w:rsid w:val="00F32393"/>
    <w:rsid w:val="00F3752A"/>
    <w:rsid w:val="00F52606"/>
    <w:rsid w:val="00F559D2"/>
    <w:rsid w:val="00F878BD"/>
    <w:rsid w:val="00FD38D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ED753C"/>
  <w14:defaultImageDpi w14:val="96"/>
  <w15:docId w15:val="{99CB6EB9-6255-4B6E-873F-54F95605F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2C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E572C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2C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2C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2C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2C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2C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2C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2C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E572C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572CC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72C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E572C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E572CC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2C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2C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E57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E572C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E572C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E572C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E572C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E572CC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E572CC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E572CC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E572CC"/>
    <w:rPr>
      <w:rFonts w:ascii="Calibri" w:hAnsi="Calibri" w:cs="Calibri"/>
    </w:rPr>
  </w:style>
  <w:style w:type="paragraph" w:styleId="NoSpacing">
    <w:name w:val="No Spacing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E572C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E572C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E572CC"/>
    <w:pPr>
      <w:numPr>
        <w:numId w:val="3"/>
      </w:numPr>
      <w:contextualSpacing/>
    </w:pPr>
  </w:style>
  <w:style w:type="paragraph" w:customStyle="1" w:styleId="Schoolname">
    <w:name w:val="School name"/>
    <w:basedOn w:val="Normal"/>
    <w:uiPriority w:val="1"/>
    <w:rsid w:val="00E572CC"/>
    <w:rPr>
      <w:b/>
    </w:rPr>
  </w:style>
  <w:style w:type="character" w:customStyle="1" w:styleId="Mention1">
    <w:name w:val="Mention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572CC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E572CC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572C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572CC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572CC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2C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572C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572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572C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572C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572C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572C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572C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572C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572C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2C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E572CC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572CC"/>
  </w:style>
  <w:style w:type="character" w:styleId="BookTitle">
    <w:name w:val="Book Title"/>
    <w:basedOn w:val="DefaultParagraphFont"/>
    <w:uiPriority w:val="33"/>
    <w:semiHidden/>
    <w:rsid w:val="00E572C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572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572C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572C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572C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572C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572C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572CC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572C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572C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572C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572C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572C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572C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572C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572C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572C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572CC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572CC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572CC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572CC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572CC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E572C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572CC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572CC"/>
  </w:style>
  <w:style w:type="paragraph" w:styleId="MacroText">
    <w:name w:val="macro"/>
    <w:link w:val="MacroTextChar"/>
    <w:uiPriority w:val="99"/>
    <w:semiHidden/>
    <w:unhideWhenUsed/>
    <w:rsid w:val="00E572C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572CC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72C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572CC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572C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E572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E572CC"/>
    <w:rPr>
      <w:rFonts w:ascii="Calibri" w:hAnsi="Calibri" w:cs="Calibri"/>
      <w:i/>
      <w:iCs/>
    </w:rPr>
  </w:style>
  <w:style w:type="table" w:styleId="ColourfulList">
    <w:name w:val="Colorful List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572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2CC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72CC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E572C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572C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2C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2C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2C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2C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2C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572CC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E572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572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572C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572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572C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E572C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E572C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572CC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E572CC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E572CC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E572CC"/>
    <w:rPr>
      <w:rFonts w:ascii="Calibri" w:hAnsi="Calibri" w:cs="Calibri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72CC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72C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72C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72C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2C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72C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2C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572CC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572C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572C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572C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572CC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572C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572C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572CC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572C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E572CC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E572CC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572C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572CC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572C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572CC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572C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572C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572C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572C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572C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572C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572C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572C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572C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572CC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572C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72CC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572C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572CC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572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72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72CC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2CC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572CC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2C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y%20Settings\Application%20Data\Microsoft\Templates\Blue%20spheres%20C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AC646F721CC48D0B88298CF6BE7E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6286E-C32E-4862-8FA3-CE54E7820DF3}"/>
      </w:docPartPr>
      <w:docPartBody>
        <w:p w:rsidR="00B16A7F" w:rsidRDefault="00B16A7F">
          <w:pPr>
            <w:pStyle w:val="2AC646F721CC48D0B88298CF6BE7EE77"/>
          </w:pPr>
          <w:r w:rsidRPr="00F3752A">
            <w:rPr>
              <w:rFonts w:asciiTheme="majorHAnsi" w:hAnsiTheme="majorHAnsi" w:cs="Calibri"/>
              <w:lang w:bidi="en-GB"/>
            </w:rPr>
            <w:t>Experience</w:t>
          </w:r>
        </w:p>
      </w:docPartBody>
    </w:docPart>
    <w:docPart>
      <w:docPartPr>
        <w:name w:val="5C87E7D1C0C24130A54C30720668F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220CC-110F-482E-B164-3CF963F85B47}"/>
      </w:docPartPr>
      <w:docPartBody>
        <w:p w:rsidR="00B16A7F" w:rsidRDefault="00B16A7F">
          <w:pPr>
            <w:pStyle w:val="5C87E7D1C0C24130A54C30720668F465"/>
          </w:pPr>
          <w:r w:rsidRPr="00F3752A">
            <w:rPr>
              <w:rFonts w:asciiTheme="majorHAnsi" w:hAnsiTheme="majorHAnsi" w:cs="Calibri"/>
              <w:lang w:bidi="en-GB"/>
            </w:rPr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A7F"/>
    <w:rsid w:val="000C7B28"/>
    <w:rsid w:val="001554CE"/>
    <w:rsid w:val="001B13B3"/>
    <w:rsid w:val="002417F8"/>
    <w:rsid w:val="002C1EF5"/>
    <w:rsid w:val="00301582"/>
    <w:rsid w:val="00307128"/>
    <w:rsid w:val="00462A17"/>
    <w:rsid w:val="00473348"/>
    <w:rsid w:val="0057562E"/>
    <w:rsid w:val="007D35CB"/>
    <w:rsid w:val="008B69D9"/>
    <w:rsid w:val="00B16A7F"/>
    <w:rsid w:val="00B622D5"/>
    <w:rsid w:val="00C60D93"/>
    <w:rsid w:val="00F0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C646F721CC48D0B88298CF6BE7EE77">
    <w:name w:val="2AC646F721CC48D0B88298CF6BE7EE77"/>
  </w:style>
  <w:style w:type="paragraph" w:customStyle="1" w:styleId="5C87E7D1C0C24130A54C30720668F465">
    <w:name w:val="5C87E7D1C0C24130A54C30720668F465"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e2cf67f-a03c-46a6-becf-127ab2e54345}" enabled="0" method="" siteId="{4e2cf67f-a03c-46a6-becf-127ab2e5434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Blue%20spheres%20CV.dotx</Template>
  <TotalTime>4</TotalTime>
  <Pages>1</Pages>
  <Words>350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19ESV - Emma VASS</cp:lastModifiedBy>
  <cp:revision>56</cp:revision>
  <dcterms:created xsi:type="dcterms:W3CDTF">2023-07-06T11:59:00Z</dcterms:created>
  <dcterms:modified xsi:type="dcterms:W3CDTF">2026-03-06T08:11:00Z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